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AAC74" w14:textId="77777777" w:rsidR="00A73BFC" w:rsidRDefault="007C2A03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 Comissão Coordenadora do Programa de Pós-Graduação em Biotecnologia Vegetal - UENF</w:t>
      </w:r>
    </w:p>
    <w:p w14:paraId="01F6A9D3" w14:textId="77777777" w:rsidR="00A73BFC" w:rsidRDefault="00A73BFC">
      <w:pPr>
        <w:rPr>
          <w:rFonts w:ascii="Times New Roman" w:hAnsi="Times New Roman" w:cs="Times New Roman"/>
          <w:sz w:val="26"/>
          <w:szCs w:val="26"/>
        </w:rPr>
      </w:pPr>
    </w:p>
    <w:p w14:paraId="6EDDA24C" w14:textId="3D8D17F5" w:rsidR="00A73BFC" w:rsidRDefault="007C2A0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Eu, </w:t>
      </w:r>
      <w:r w:rsidR="00556D4E" w:rsidRPr="00556D4E">
        <w:rPr>
          <w:rFonts w:ascii="Times New Roman" w:hAnsi="Times New Roman" w:cs="Times New Roman"/>
          <w:color w:val="FF0000"/>
          <w:sz w:val="26"/>
          <w:szCs w:val="26"/>
        </w:rPr>
        <w:t>XXXXXX</w:t>
      </w:r>
      <w:r>
        <w:rPr>
          <w:rFonts w:ascii="Times New Roman" w:hAnsi="Times New Roman" w:cs="Times New Roman"/>
          <w:sz w:val="26"/>
          <w:szCs w:val="26"/>
        </w:rPr>
        <w:t xml:space="preserve">, aluno(a) regularmente matriculado(a) no Programa de Pós-Graduação em Biotecnologia Vegetal, Curso: </w:t>
      </w:r>
      <w:proofErr w:type="gramStart"/>
      <w:r>
        <w:rPr>
          <w:rFonts w:ascii="Times New Roman" w:hAnsi="Times New Roman" w:cs="Times New Roman"/>
          <w:sz w:val="26"/>
          <w:szCs w:val="26"/>
        </w:rPr>
        <w:t>( )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Mestrado () Doutorado, desta instituição, venho requerer aproveitamento de créditos em disciplinas, conforme:</w:t>
      </w:r>
    </w:p>
    <w:p w14:paraId="47A8229D" w14:textId="77777777" w:rsidR="00A73BFC" w:rsidRDefault="00A73BFC">
      <w:pPr>
        <w:pStyle w:val="Standard"/>
        <w:rPr>
          <w:rFonts w:eastAsia="Droid Sans Fallback"/>
          <w:sz w:val="26"/>
          <w:szCs w:val="26"/>
          <w:lang w:bidi="hi-IN"/>
        </w:rPr>
      </w:pPr>
    </w:p>
    <w:p w14:paraId="1844CC43" w14:textId="77777777" w:rsidR="00A73BFC" w:rsidRDefault="00A73BFC">
      <w:pPr>
        <w:pStyle w:val="Standard"/>
        <w:rPr>
          <w:rFonts w:eastAsia="CubicPS"/>
          <w:sz w:val="24"/>
          <w:szCs w:val="24"/>
        </w:rPr>
      </w:pPr>
    </w:p>
    <w:tbl>
      <w:tblPr>
        <w:tblW w:w="966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2"/>
        <w:gridCol w:w="2898"/>
        <w:gridCol w:w="1931"/>
      </w:tblGrid>
      <w:tr w:rsidR="00A73BFC" w14:paraId="65642D2E" w14:textId="77777777">
        <w:trPr>
          <w:trHeight w:val="888"/>
          <w:jc w:val="center"/>
        </w:trPr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5CD70C" w14:textId="77777777" w:rsidR="00A73BFC" w:rsidRDefault="007C2A03">
            <w:pPr>
              <w:pStyle w:val="Standard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DISCIPLINAS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B29D62" w14:textId="77777777" w:rsidR="00A73BFC" w:rsidRDefault="007C2A03">
            <w:pPr>
              <w:pStyle w:val="Standard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Nº DE CRÉDITOS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4C9105" w14:textId="77777777" w:rsidR="00A73BFC" w:rsidRDefault="007C2A03">
            <w:pPr>
              <w:pStyle w:val="Standard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CONCEITOS</w:t>
            </w:r>
          </w:p>
        </w:tc>
      </w:tr>
      <w:tr w:rsidR="00A73BFC" w14:paraId="5B018C65" w14:textId="77777777">
        <w:trPr>
          <w:trHeight w:val="466"/>
          <w:jc w:val="center"/>
        </w:trPr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2618AC" w14:textId="00B68713" w:rsidR="00A73BFC" w:rsidRDefault="00525CDA" w:rsidP="00525CDA">
            <w:pPr>
              <w:pStyle w:val="Standar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XXX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8D6BF5" w14:textId="77777777" w:rsidR="00A73BFC" w:rsidRDefault="00A73BFC">
            <w:pPr>
              <w:pStyle w:val="Standard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7357F0" w14:textId="77777777" w:rsidR="00A73BFC" w:rsidRDefault="00A73BFC">
            <w:pPr>
              <w:pStyle w:val="Standard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A73BFC" w14:paraId="5ABFC0D1" w14:textId="77777777">
        <w:trPr>
          <w:trHeight w:val="442"/>
          <w:jc w:val="center"/>
        </w:trPr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73E258" w14:textId="7B7BEF07" w:rsidR="00A73BFC" w:rsidRDefault="00525CDA" w:rsidP="00525CDA">
            <w:pPr>
              <w:pStyle w:val="Standar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XXX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BF3A23" w14:textId="77777777" w:rsidR="00A73BFC" w:rsidRDefault="00A73BFC">
            <w:pPr>
              <w:pStyle w:val="Standard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262755" w14:textId="77777777" w:rsidR="00A73BFC" w:rsidRDefault="00A73BFC">
            <w:pPr>
              <w:pStyle w:val="Standard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A73BFC" w14:paraId="6148657D" w14:textId="77777777">
        <w:trPr>
          <w:trHeight w:val="442"/>
          <w:jc w:val="center"/>
        </w:trPr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550312" w14:textId="74DC2BE6" w:rsidR="00A73BFC" w:rsidRDefault="00525CDA" w:rsidP="00525CDA">
            <w:pPr>
              <w:pStyle w:val="Standar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XXX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6387A8" w14:textId="77777777" w:rsidR="00A73BFC" w:rsidRDefault="00A73BFC">
            <w:pPr>
              <w:pStyle w:val="Standard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5801C4" w14:textId="77777777" w:rsidR="00A73BFC" w:rsidRDefault="00A73BFC">
            <w:pPr>
              <w:pStyle w:val="Standard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A73BFC" w14:paraId="48B41392" w14:textId="77777777">
        <w:trPr>
          <w:trHeight w:val="442"/>
          <w:jc w:val="center"/>
        </w:trPr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6A4979" w14:textId="77777777" w:rsidR="00A73BFC" w:rsidRDefault="007C2A03">
            <w:pPr>
              <w:pStyle w:val="Ttulo9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TOTAL DE CRÉDITOS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91715C" w14:textId="77777777" w:rsidR="00A73BFC" w:rsidRDefault="00A73BFC">
            <w:pPr>
              <w:pStyle w:val="Standard"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B6BE6C" w14:textId="77777777" w:rsidR="00A73BFC" w:rsidRDefault="00A73BFC">
            <w:pPr>
              <w:pStyle w:val="Standard"/>
              <w:snapToGrid w:val="0"/>
              <w:rPr>
                <w:sz w:val="26"/>
                <w:szCs w:val="26"/>
              </w:rPr>
            </w:pPr>
          </w:p>
        </w:tc>
      </w:tr>
    </w:tbl>
    <w:p w14:paraId="3F5F95D1" w14:textId="77777777" w:rsidR="00A73BFC" w:rsidRDefault="007C2A03">
      <w:pPr>
        <w:pStyle w:val="Standard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            </w:t>
      </w:r>
    </w:p>
    <w:p w14:paraId="51033B3B" w14:textId="77777777" w:rsidR="00A73BFC" w:rsidRDefault="00A73BFC">
      <w:pPr>
        <w:pStyle w:val="Standard"/>
        <w:ind w:left="284"/>
        <w:rPr>
          <w:sz w:val="24"/>
          <w:szCs w:val="24"/>
        </w:rPr>
      </w:pPr>
    </w:p>
    <w:p w14:paraId="04042B24" w14:textId="77777777" w:rsidR="00A73BFC" w:rsidRDefault="00A73BFC">
      <w:pPr>
        <w:pStyle w:val="Standard"/>
        <w:ind w:left="284"/>
        <w:rPr>
          <w:sz w:val="24"/>
          <w:szCs w:val="24"/>
        </w:rPr>
      </w:pPr>
    </w:p>
    <w:p w14:paraId="2EF7BC5A" w14:textId="77777777" w:rsidR="00A73BFC" w:rsidRDefault="00A73BFC">
      <w:pPr>
        <w:pStyle w:val="Standard"/>
        <w:ind w:left="284"/>
        <w:rPr>
          <w:sz w:val="24"/>
          <w:szCs w:val="24"/>
        </w:rPr>
      </w:pPr>
    </w:p>
    <w:p w14:paraId="71018BFA" w14:textId="77777777" w:rsidR="00A73BFC" w:rsidRDefault="00A73BFC">
      <w:pPr>
        <w:pStyle w:val="Standard"/>
        <w:ind w:left="284"/>
        <w:rPr>
          <w:sz w:val="28"/>
          <w:szCs w:val="28"/>
        </w:rPr>
      </w:pPr>
    </w:p>
    <w:p w14:paraId="6363FA5E" w14:textId="77777777" w:rsidR="00A73BFC" w:rsidRDefault="007C2A03">
      <w:pPr>
        <w:pStyle w:val="Standard"/>
        <w:numPr>
          <w:ilvl w:val="0"/>
          <w:numId w:val="16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ANEXAR HISTÓRICO ESCOLAR DO CURSO E PROGRAMA ANALÍTICO DAS DISCIPLINAS</w:t>
      </w:r>
    </w:p>
    <w:p w14:paraId="0D88CE6E" w14:textId="77777777" w:rsidR="00A73BFC" w:rsidRDefault="00A73BFC">
      <w:pPr>
        <w:pStyle w:val="Standard"/>
        <w:rPr>
          <w:sz w:val="24"/>
          <w:szCs w:val="24"/>
        </w:rPr>
      </w:pPr>
    </w:p>
    <w:p w14:paraId="5464031D" w14:textId="77777777" w:rsidR="00A73BFC" w:rsidRDefault="00A73BFC">
      <w:pPr>
        <w:pStyle w:val="Standard"/>
        <w:rPr>
          <w:sz w:val="24"/>
          <w:szCs w:val="24"/>
        </w:rPr>
      </w:pPr>
    </w:p>
    <w:p w14:paraId="1BD84F5F" w14:textId="77777777" w:rsidR="00A73BFC" w:rsidRDefault="00A73BFC">
      <w:pPr>
        <w:pStyle w:val="Standard"/>
        <w:rPr>
          <w:sz w:val="26"/>
          <w:szCs w:val="26"/>
        </w:rPr>
      </w:pPr>
    </w:p>
    <w:p w14:paraId="5469AF33" w14:textId="77777777" w:rsidR="00A73BFC" w:rsidRDefault="00A73BFC">
      <w:pPr>
        <w:pStyle w:val="Standard"/>
        <w:rPr>
          <w:sz w:val="26"/>
          <w:szCs w:val="26"/>
        </w:rPr>
      </w:pPr>
    </w:p>
    <w:p w14:paraId="75732080" w14:textId="77777777" w:rsidR="00A73BFC" w:rsidRDefault="00A73BFC">
      <w:pPr>
        <w:pStyle w:val="Standard"/>
        <w:rPr>
          <w:sz w:val="26"/>
          <w:szCs w:val="26"/>
        </w:rPr>
      </w:pPr>
    </w:p>
    <w:p w14:paraId="5CB2BAB2" w14:textId="77777777" w:rsidR="00A73BFC" w:rsidRDefault="00A73BFC">
      <w:pPr>
        <w:pStyle w:val="Standard"/>
        <w:rPr>
          <w:sz w:val="26"/>
          <w:szCs w:val="26"/>
        </w:rPr>
      </w:pPr>
    </w:p>
    <w:p w14:paraId="4FB12398" w14:textId="77777777" w:rsidR="00A73BFC" w:rsidRDefault="00A73BFC">
      <w:pPr>
        <w:pStyle w:val="Standard"/>
        <w:rPr>
          <w:sz w:val="26"/>
          <w:szCs w:val="26"/>
        </w:rPr>
      </w:pPr>
    </w:p>
    <w:p w14:paraId="59AF4B65" w14:textId="77777777" w:rsidR="00A73BFC" w:rsidRDefault="00A73BFC">
      <w:pPr>
        <w:pStyle w:val="Standard"/>
        <w:rPr>
          <w:sz w:val="26"/>
          <w:szCs w:val="26"/>
        </w:rPr>
      </w:pPr>
    </w:p>
    <w:p w14:paraId="34EC3EFA" w14:textId="77777777" w:rsidR="00A73BFC" w:rsidRDefault="00A73BFC">
      <w:pPr>
        <w:pStyle w:val="Standard"/>
        <w:rPr>
          <w:sz w:val="26"/>
          <w:szCs w:val="26"/>
        </w:rPr>
      </w:pPr>
    </w:p>
    <w:p w14:paraId="6638DC21" w14:textId="77777777" w:rsidR="00A73BFC" w:rsidRDefault="00A73BFC">
      <w:pPr>
        <w:pStyle w:val="Standard"/>
        <w:rPr>
          <w:sz w:val="26"/>
          <w:szCs w:val="26"/>
        </w:rPr>
      </w:pPr>
    </w:p>
    <w:p w14:paraId="2E61B9A1" w14:textId="77777777" w:rsidR="00A73BFC" w:rsidRDefault="007C2A03">
      <w:pPr>
        <w:pStyle w:val="Standard"/>
      </w:pPr>
      <w:r>
        <w:rPr>
          <w:sz w:val="26"/>
          <w:szCs w:val="26"/>
        </w:rPr>
        <w:t xml:space="preserve">  _________________________________                 ________________________________</w:t>
      </w:r>
      <w:r>
        <w:rPr>
          <w:rFonts w:eastAsia="Arial"/>
          <w:sz w:val="26"/>
          <w:szCs w:val="26"/>
        </w:rPr>
        <w:t xml:space="preserve">                                          </w:t>
      </w:r>
    </w:p>
    <w:p w14:paraId="761B0E95" w14:textId="77777777" w:rsidR="00A73BFC" w:rsidRDefault="007C2A03">
      <w:pPr>
        <w:pStyle w:val="Standard"/>
        <w:rPr>
          <w:sz w:val="26"/>
          <w:szCs w:val="26"/>
        </w:rPr>
      </w:pPr>
      <w:r>
        <w:rPr>
          <w:sz w:val="26"/>
          <w:szCs w:val="26"/>
        </w:rPr>
        <w:t xml:space="preserve">                           Aluno(</w:t>
      </w:r>
      <w:proofErr w:type="gramStart"/>
      <w:r>
        <w:rPr>
          <w:sz w:val="26"/>
          <w:szCs w:val="26"/>
        </w:rPr>
        <w:t xml:space="preserve">a)   </w:t>
      </w:r>
      <w:proofErr w:type="gramEnd"/>
      <w:r>
        <w:rPr>
          <w:sz w:val="26"/>
          <w:szCs w:val="26"/>
        </w:rPr>
        <w:t xml:space="preserve">                                                              Orientador(a)</w:t>
      </w:r>
    </w:p>
    <w:p w14:paraId="070B53B5" w14:textId="77777777" w:rsidR="00A73BFC" w:rsidRDefault="00A73BFC">
      <w:pPr>
        <w:pStyle w:val="Ttulo1"/>
        <w:rPr>
          <w:rFonts w:ascii="Times New Roman" w:hAnsi="Times New Roman" w:cs="Times New Roman"/>
          <w:sz w:val="26"/>
          <w:szCs w:val="26"/>
        </w:rPr>
      </w:pPr>
    </w:p>
    <w:p w14:paraId="5896F7AE" w14:textId="77777777" w:rsidR="00A73BFC" w:rsidRDefault="00A73BFC">
      <w:pPr>
        <w:pStyle w:val="Standard"/>
      </w:pPr>
    </w:p>
    <w:p w14:paraId="32A8BF81" w14:textId="77777777" w:rsidR="00A73BFC" w:rsidRDefault="00A73BFC">
      <w:pPr>
        <w:pStyle w:val="Standard"/>
      </w:pPr>
    </w:p>
    <w:p w14:paraId="0EC783EB" w14:textId="77777777" w:rsidR="00A73BFC" w:rsidRDefault="00A73BFC">
      <w:pPr>
        <w:pStyle w:val="Standard"/>
      </w:pPr>
    </w:p>
    <w:p w14:paraId="171C8FDC" w14:textId="77777777" w:rsidR="00A73BFC" w:rsidRDefault="00A73BFC">
      <w:pPr>
        <w:pStyle w:val="Standard"/>
      </w:pPr>
    </w:p>
    <w:p w14:paraId="3DC7BB52" w14:textId="77777777" w:rsidR="00A73BFC" w:rsidRDefault="00A73BFC">
      <w:pPr>
        <w:pStyle w:val="Standard"/>
      </w:pPr>
    </w:p>
    <w:p w14:paraId="326A0ECF" w14:textId="77777777" w:rsidR="00A73BFC" w:rsidRDefault="00A73BFC">
      <w:pPr>
        <w:pStyle w:val="Standard"/>
      </w:pPr>
    </w:p>
    <w:p w14:paraId="29C6E2C2" w14:textId="77777777" w:rsidR="00A73BFC" w:rsidRDefault="00A73BFC">
      <w:pPr>
        <w:pStyle w:val="Standard"/>
      </w:pPr>
    </w:p>
    <w:p w14:paraId="4DF5F1DC" w14:textId="77777777" w:rsidR="00A73BFC" w:rsidRDefault="00A73BFC">
      <w:pPr>
        <w:pStyle w:val="Standard"/>
      </w:pPr>
    </w:p>
    <w:p w14:paraId="6F4C6667" w14:textId="77777777" w:rsidR="00A73BFC" w:rsidRDefault="00A73BFC">
      <w:pPr>
        <w:pStyle w:val="Standard"/>
      </w:pPr>
    </w:p>
    <w:tbl>
      <w:tblPr>
        <w:tblW w:w="1015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55"/>
      </w:tblGrid>
      <w:tr w:rsidR="00A73BFC" w14:paraId="67EE99F8" w14:textId="77777777">
        <w:trPr>
          <w:jc w:val="center"/>
        </w:trPr>
        <w:tc>
          <w:tcPr>
            <w:tcW w:w="10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016352" w14:textId="77777777" w:rsidR="00A73BFC" w:rsidRDefault="00A73BFC">
            <w:pPr>
              <w:pStyle w:val="Standard"/>
              <w:snapToGrid w:val="0"/>
              <w:rPr>
                <w:sz w:val="24"/>
                <w:szCs w:val="24"/>
              </w:rPr>
            </w:pPr>
          </w:p>
          <w:p w14:paraId="0D4C1BD5" w14:textId="77777777" w:rsidR="00A73BFC" w:rsidRDefault="007C2A03">
            <w:pPr>
              <w:pStyle w:val="Standard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JUSTIFICATIVA DO(A) ORIENTADOR(A) SOBRE A SOLICITAÇÃO DE APROVEITAMENTO DE CRÉDITOS EM DISCIPLINAS</w:t>
            </w:r>
          </w:p>
          <w:p w14:paraId="3BD46217" w14:textId="77777777" w:rsidR="00A73BFC" w:rsidRDefault="00A73BFC">
            <w:pPr>
              <w:pStyle w:val="Standard"/>
              <w:rPr>
                <w:sz w:val="24"/>
                <w:szCs w:val="24"/>
              </w:rPr>
            </w:pPr>
          </w:p>
          <w:p w14:paraId="5DC3F088" w14:textId="77777777" w:rsidR="00A73BFC" w:rsidRDefault="00A73BFC">
            <w:pPr>
              <w:pStyle w:val="Standard"/>
              <w:rPr>
                <w:sz w:val="24"/>
                <w:szCs w:val="24"/>
              </w:rPr>
            </w:pPr>
          </w:p>
          <w:p w14:paraId="40EF8BFD" w14:textId="77777777" w:rsidR="00A73BFC" w:rsidRDefault="00A73BFC">
            <w:pPr>
              <w:pStyle w:val="Standard"/>
              <w:rPr>
                <w:sz w:val="24"/>
                <w:szCs w:val="24"/>
              </w:rPr>
            </w:pPr>
          </w:p>
          <w:p w14:paraId="40DA490B" w14:textId="77777777" w:rsidR="00A73BFC" w:rsidRDefault="007C2A03">
            <w:pPr>
              <w:pStyle w:val="Standard"/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Declaro que as disciplinas descritas neste formulário estão em consonância com as linhas de pesquisa e com o programa analítico de disciplinas do Programa de Pós-Graduação em Biotecnologia Vegetal - UENF.</w:t>
            </w:r>
          </w:p>
          <w:p w14:paraId="11310690" w14:textId="77777777" w:rsidR="00A73BFC" w:rsidRDefault="00A73BFC">
            <w:pPr>
              <w:pStyle w:val="Standard"/>
              <w:spacing w:line="360" w:lineRule="auto"/>
              <w:rPr>
                <w:sz w:val="24"/>
                <w:szCs w:val="24"/>
              </w:rPr>
            </w:pPr>
          </w:p>
          <w:p w14:paraId="20D57471" w14:textId="77777777" w:rsidR="00A73BFC" w:rsidRDefault="00A73BFC">
            <w:pPr>
              <w:pStyle w:val="Standard"/>
              <w:spacing w:line="360" w:lineRule="auto"/>
              <w:rPr>
                <w:sz w:val="24"/>
                <w:szCs w:val="24"/>
              </w:rPr>
            </w:pPr>
          </w:p>
          <w:p w14:paraId="37E0DA62" w14:textId="77777777" w:rsidR="00A73BFC" w:rsidRDefault="007C2A03">
            <w:pPr>
              <w:pStyle w:val="Ttulo8"/>
            </w:pPr>
            <w:r>
              <w:t>ASSINATURA DO ORIENTADOR(A):_________________________________________________</w:t>
            </w:r>
          </w:p>
          <w:p w14:paraId="4826B871" w14:textId="77777777" w:rsidR="00A73BFC" w:rsidRDefault="00A73BFC">
            <w:pPr>
              <w:pStyle w:val="Standard"/>
              <w:rPr>
                <w:sz w:val="24"/>
                <w:szCs w:val="24"/>
              </w:rPr>
            </w:pPr>
          </w:p>
          <w:p w14:paraId="107EB4E6" w14:textId="77777777" w:rsidR="00A73BFC" w:rsidRDefault="00A73BFC">
            <w:pPr>
              <w:pStyle w:val="Standard"/>
              <w:rPr>
                <w:sz w:val="24"/>
                <w:szCs w:val="24"/>
              </w:rPr>
            </w:pPr>
          </w:p>
        </w:tc>
      </w:tr>
    </w:tbl>
    <w:p w14:paraId="4795A4B2" w14:textId="77777777" w:rsidR="00A73BFC" w:rsidRDefault="00A73BFC">
      <w:pPr>
        <w:pStyle w:val="Standard"/>
        <w:rPr>
          <w:sz w:val="24"/>
          <w:szCs w:val="24"/>
        </w:rPr>
      </w:pPr>
    </w:p>
    <w:p w14:paraId="52DC2631" w14:textId="77777777" w:rsidR="00A73BFC" w:rsidRDefault="00A73BFC">
      <w:pPr>
        <w:pStyle w:val="Standard"/>
        <w:rPr>
          <w:sz w:val="24"/>
          <w:szCs w:val="24"/>
        </w:rPr>
      </w:pPr>
    </w:p>
    <w:p w14:paraId="62B2045C" w14:textId="77777777" w:rsidR="00A73BFC" w:rsidRDefault="00A73BFC">
      <w:pPr>
        <w:pStyle w:val="Standard"/>
        <w:spacing w:line="360" w:lineRule="auto"/>
      </w:pPr>
    </w:p>
    <w:tbl>
      <w:tblPr>
        <w:tblW w:w="48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40"/>
      </w:tblGrid>
      <w:tr w:rsidR="00A73BFC" w14:paraId="393988FE" w14:textId="77777777">
        <w:tc>
          <w:tcPr>
            <w:tcW w:w="4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5E201A" w14:textId="77777777" w:rsidR="00A73BFC" w:rsidRDefault="007C2A03">
            <w:pPr>
              <w:pStyle w:val="Textbodyindent"/>
              <w:spacing w:line="360" w:lineRule="auto"/>
              <w:ind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APROVADO PELA COMISSÃO COORDENADORA EM REUNIÃO DE _____/_____/______</w:t>
            </w:r>
          </w:p>
          <w:p w14:paraId="500267C0" w14:textId="77777777" w:rsidR="00A73BFC" w:rsidRDefault="00A73BFC">
            <w:pPr>
              <w:pStyle w:val="Standard"/>
              <w:spacing w:line="360" w:lineRule="auto"/>
              <w:jc w:val="both"/>
              <w:rPr>
                <w:b/>
                <w:bCs/>
              </w:rPr>
            </w:pPr>
          </w:p>
          <w:p w14:paraId="07531695" w14:textId="77777777" w:rsidR="00A73BFC" w:rsidRDefault="007C2A03">
            <w:pPr>
              <w:pStyle w:val="Standard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__________________________________________</w:t>
            </w:r>
          </w:p>
          <w:p w14:paraId="1995FFD6" w14:textId="77777777" w:rsidR="00A73BFC" w:rsidRDefault="007C2A03">
            <w:pPr>
              <w:pStyle w:val="Standard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Coordenador(a)</w:t>
            </w:r>
          </w:p>
          <w:p w14:paraId="2A8486F1" w14:textId="77777777" w:rsidR="00A73BFC" w:rsidRDefault="00A73BFC">
            <w:pPr>
              <w:pStyle w:val="Standard"/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6F495003" w14:textId="77777777" w:rsidR="00A73BFC" w:rsidRDefault="00A73BFC">
      <w:pPr>
        <w:pStyle w:val="Standard"/>
        <w:rPr>
          <w:sz w:val="24"/>
          <w:szCs w:val="24"/>
        </w:rPr>
      </w:pPr>
    </w:p>
    <w:p w14:paraId="6A8F77D3" w14:textId="77777777" w:rsidR="00A73BFC" w:rsidRDefault="00A73BFC">
      <w:pPr>
        <w:pStyle w:val="Standard"/>
        <w:tabs>
          <w:tab w:val="left" w:pos="1320"/>
        </w:tabs>
      </w:pPr>
    </w:p>
    <w:sectPr w:rsidR="00A73BFC">
      <w:headerReference w:type="default" r:id="rId7"/>
      <w:footerReference w:type="default" r:id="rId8"/>
      <w:pgSz w:w="11906" w:h="16838"/>
      <w:pgMar w:top="2024" w:right="953" w:bottom="1843" w:left="993" w:header="68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0282A" w14:textId="77777777" w:rsidR="00D10576" w:rsidRDefault="00D10576">
      <w:r>
        <w:separator/>
      </w:r>
    </w:p>
  </w:endnote>
  <w:endnote w:type="continuationSeparator" w:id="0">
    <w:p w14:paraId="7E52765B" w14:textId="77777777" w:rsidR="00D10576" w:rsidRDefault="00D10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Droid Sans Fallback">
    <w:charset w:val="00"/>
    <w:family w:val="auto"/>
    <w:pitch w:val="variable"/>
  </w:font>
  <w:font w:name="FreeSans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harter BT">
    <w:charset w:val="00"/>
    <w:family w:val="roman"/>
    <w:pitch w:val="variable"/>
  </w:font>
  <w:font w:name="Liberation Sans">
    <w:charset w:val="00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ubicPS">
    <w:charset w:val="00"/>
    <w:family w:val="moder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9DB77" w14:textId="77777777" w:rsidR="007C2A03" w:rsidRDefault="007C2A03">
    <w:pPr>
      <w:pStyle w:val="Rodap"/>
      <w:ind w:left="1905"/>
      <w:rPr>
        <w:rFonts w:ascii="Arial" w:hAnsi="Arial" w:cs="Arial"/>
        <w:sz w:val="15"/>
      </w:rPr>
    </w:pPr>
  </w:p>
  <w:p w14:paraId="60B52B56" w14:textId="77777777" w:rsidR="007C2A03" w:rsidRDefault="007C2A03">
    <w:pPr>
      <w:pStyle w:val="Rodap"/>
      <w:ind w:left="1905"/>
      <w:rPr>
        <w:rFonts w:ascii="Arial" w:hAnsi="Arial" w:cs="Arial"/>
        <w:sz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0EB2F" w14:textId="77777777" w:rsidR="00D10576" w:rsidRDefault="00D10576">
      <w:r>
        <w:rPr>
          <w:color w:val="000000"/>
        </w:rPr>
        <w:separator/>
      </w:r>
    </w:p>
  </w:footnote>
  <w:footnote w:type="continuationSeparator" w:id="0">
    <w:p w14:paraId="7D77B3FC" w14:textId="77777777" w:rsidR="00D10576" w:rsidRDefault="00D105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03" w:type="dxa"/>
      <w:jc w:val="center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5610"/>
      <w:gridCol w:w="2468"/>
      <w:gridCol w:w="2325"/>
    </w:tblGrid>
    <w:tr w:rsidR="007C2A03" w14:paraId="67024123" w14:textId="77777777">
      <w:trPr>
        <w:trHeight w:val="1182"/>
        <w:jc w:val="center"/>
      </w:trPr>
      <w:tc>
        <w:tcPr>
          <w:tcW w:w="5610" w:type="dxa"/>
          <w:tcBorders>
            <w:bottom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34A83BF4" w14:textId="77777777" w:rsidR="007C2A03" w:rsidRDefault="007C2A03">
          <w:pPr>
            <w:pStyle w:val="Cabealho"/>
            <w:jc w:val="center"/>
            <w:rPr>
              <w:sz w:val="36"/>
            </w:rPr>
          </w:pPr>
          <w:r>
            <w:rPr>
              <w:sz w:val="36"/>
            </w:rPr>
            <w:t>Universidade Estadual do Norte Fluminense Darcy Ribeiro</w:t>
          </w:r>
        </w:p>
        <w:p w14:paraId="3510CCF8" w14:textId="77777777" w:rsidR="007C2A03" w:rsidRDefault="007C2A03">
          <w:pPr>
            <w:pStyle w:val="Cabealho"/>
            <w:jc w:val="center"/>
          </w:pPr>
          <w:r>
            <w:rPr>
              <w:sz w:val="24"/>
            </w:rPr>
            <w:t>Programa de Pós-Graduação em Biotecnologia Vegetal</w:t>
          </w:r>
        </w:p>
      </w:tc>
      <w:tc>
        <w:tcPr>
          <w:tcW w:w="2468" w:type="dxa"/>
          <w:tcBorders>
            <w:bottom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0940AF4" w14:textId="77777777" w:rsidR="007C2A03" w:rsidRDefault="00577896">
          <w:pPr>
            <w:pStyle w:val="Cabealho"/>
            <w:spacing w:before="60" w:after="60"/>
            <w:jc w:val="center"/>
          </w:pPr>
          <w:r w:rsidRPr="004E33E6">
            <w:rPr>
              <w:noProof/>
              <w:lang w:eastAsia="pt-BR"/>
            </w:rPr>
            <w:drawing>
              <wp:inline distT="0" distB="0" distL="0" distR="0" wp14:anchorId="1A852F43" wp14:editId="0272E726">
                <wp:extent cx="1266825" cy="800100"/>
                <wp:effectExtent l="0" t="0" r="0" b="0"/>
                <wp:docPr id="1" name="Imagem 8" descr="Resultado de imagem para logo uen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8" descr="Resultado de imagem para logo uen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287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25" w:type="dxa"/>
          <w:tcBorders>
            <w:bottom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2A7509B5" w14:textId="77777777" w:rsidR="007C2A03" w:rsidRDefault="00577896">
          <w:pPr>
            <w:pStyle w:val="Cabealho"/>
            <w:spacing w:before="60" w:after="60"/>
            <w:jc w:val="center"/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57728" behindDoc="1" locked="0" layoutInCell="1" allowOverlap="1" wp14:anchorId="0D1A4D10" wp14:editId="450B1164">
                <wp:simplePos x="0" y="0"/>
                <wp:positionH relativeFrom="margin">
                  <wp:posOffset>-62865</wp:posOffset>
                </wp:positionH>
                <wp:positionV relativeFrom="paragraph">
                  <wp:posOffset>-4445</wp:posOffset>
                </wp:positionV>
                <wp:extent cx="1161415" cy="818515"/>
                <wp:effectExtent l="0" t="0" r="0" b="0"/>
                <wp:wrapNone/>
                <wp:docPr id="2" name="Imagem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1415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5C89DA7E" w14:textId="77777777" w:rsidR="007C2A03" w:rsidRDefault="007C2A03">
    <w:pPr>
      <w:pStyle w:val="Cabealho"/>
      <w:tabs>
        <w:tab w:val="clear" w:pos="4419"/>
        <w:tab w:val="clear" w:pos="8838"/>
        <w:tab w:val="left" w:pos="4095"/>
        <w:tab w:val="right" w:pos="9960"/>
      </w:tabs>
    </w:pPr>
    <w:r>
      <w:t xml:space="preserve">                                                  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67F8B"/>
    <w:multiLevelType w:val="multilevel"/>
    <w:tmpl w:val="899A81D2"/>
    <w:styleLink w:val="WW8Num9"/>
    <w:lvl w:ilvl="0">
      <w:numFmt w:val="bullet"/>
      <w:lvlText w:val="-"/>
      <w:lvlJc w:val="left"/>
      <w:pPr>
        <w:ind w:left="195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E6E51C2"/>
    <w:multiLevelType w:val="multilevel"/>
    <w:tmpl w:val="79EE058C"/>
    <w:styleLink w:val="WW8Num11"/>
    <w:lvl w:ilvl="0">
      <w:start w:val="1"/>
      <w:numFmt w:val="decimal"/>
      <w:lvlText w:val="%1."/>
      <w:lvlJc w:val="left"/>
      <w:pPr>
        <w:ind w:left="283" w:hanging="283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F0A0204"/>
    <w:multiLevelType w:val="multilevel"/>
    <w:tmpl w:val="1BDC1488"/>
    <w:styleLink w:val="WW8Num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275A60DF"/>
    <w:multiLevelType w:val="multilevel"/>
    <w:tmpl w:val="50F2D6A8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E872D02"/>
    <w:multiLevelType w:val="multilevel"/>
    <w:tmpl w:val="9F368A3E"/>
    <w:styleLink w:val="WW8Num5"/>
    <w:lvl w:ilvl="0">
      <w:numFmt w:val="bullet"/>
      <w:lvlText w:val="-"/>
      <w:lvlJc w:val="left"/>
      <w:pPr>
        <w:ind w:left="3960" w:hanging="360"/>
      </w:pPr>
      <w:rPr>
        <w:rFonts w:ascii="Liberation Serif" w:hAnsi="Liberation Seri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3FBB2A62"/>
    <w:multiLevelType w:val="multilevel"/>
    <w:tmpl w:val="563A81DE"/>
    <w:styleLink w:val="WW8Num1"/>
    <w:lvl w:ilvl="0">
      <w:start w:val="1"/>
      <w:numFmt w:val="decimal"/>
      <w:lvlText w:val="*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42614C13"/>
    <w:multiLevelType w:val="multilevel"/>
    <w:tmpl w:val="7C5066E6"/>
    <w:styleLink w:val="WW8Num15"/>
    <w:lvl w:ilvl="0">
      <w:numFmt w:val="bullet"/>
      <w:lvlText w:val="-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435B46F1"/>
    <w:multiLevelType w:val="multilevel"/>
    <w:tmpl w:val="8BD4CB2E"/>
    <w:styleLink w:val="WW8Num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47FD699B"/>
    <w:multiLevelType w:val="multilevel"/>
    <w:tmpl w:val="3DE297EE"/>
    <w:styleLink w:val="WW8Num8"/>
    <w:lvl w:ilvl="0">
      <w:numFmt w:val="bullet"/>
      <w:lvlText w:val="-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5F505907"/>
    <w:multiLevelType w:val="multilevel"/>
    <w:tmpl w:val="36407BBA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"/>
      <w:lvlJc w:val="left"/>
    </w:lvl>
  </w:abstractNum>
  <w:abstractNum w:abstractNumId="10" w15:restartNumberingAfterBreak="0">
    <w:nsid w:val="6751683F"/>
    <w:multiLevelType w:val="multilevel"/>
    <w:tmpl w:val="286E6656"/>
    <w:styleLink w:val="WW8Num7"/>
    <w:lvl w:ilvl="0">
      <w:numFmt w:val="bullet"/>
      <w:lvlText w:val="-"/>
      <w:lvlJc w:val="left"/>
      <w:pPr>
        <w:ind w:left="360" w:hanging="360"/>
      </w:pPr>
      <w:rPr>
        <w:rFonts w:ascii="Liberation Serif" w:hAnsi="Liberation Seri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6FF1498B"/>
    <w:multiLevelType w:val="multilevel"/>
    <w:tmpl w:val="4DB8E7AA"/>
    <w:styleLink w:val="WW8Num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75215446"/>
    <w:multiLevelType w:val="multilevel"/>
    <w:tmpl w:val="8A9E490A"/>
    <w:styleLink w:val="WW8Num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757D05DE"/>
    <w:multiLevelType w:val="multilevel"/>
    <w:tmpl w:val="6F2672DC"/>
    <w:styleLink w:val="WW8Num1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77B36881"/>
    <w:multiLevelType w:val="multilevel"/>
    <w:tmpl w:val="C84C8F52"/>
    <w:styleLink w:val="WW8Num6"/>
    <w:lvl w:ilvl="0">
      <w:numFmt w:val="bullet"/>
      <w:lvlText w:val="-"/>
      <w:lvlJc w:val="left"/>
      <w:pPr>
        <w:ind w:left="2770" w:hanging="360"/>
      </w:pPr>
      <w:rPr>
        <w:rFonts w:ascii="Liberation Serif" w:hAnsi="Liberation Seri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7FE24569"/>
    <w:multiLevelType w:val="multilevel"/>
    <w:tmpl w:val="0B10BDE4"/>
    <w:styleLink w:val="WW8Num14"/>
    <w:lvl w:ilvl="0">
      <w:numFmt w:val="bullet"/>
      <w:lvlText w:val="-"/>
      <w:lvlJc w:val="left"/>
      <w:pPr>
        <w:ind w:left="195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266160145">
    <w:abstractNumId w:val="5"/>
  </w:num>
  <w:num w:numId="2" w16cid:durableId="1322154465">
    <w:abstractNumId w:val="9"/>
  </w:num>
  <w:num w:numId="3" w16cid:durableId="1159542898">
    <w:abstractNumId w:val="12"/>
  </w:num>
  <w:num w:numId="4" w16cid:durableId="511991976">
    <w:abstractNumId w:val="7"/>
  </w:num>
  <w:num w:numId="5" w16cid:durableId="2140343695">
    <w:abstractNumId w:val="4"/>
  </w:num>
  <w:num w:numId="6" w16cid:durableId="8143861">
    <w:abstractNumId w:val="14"/>
  </w:num>
  <w:num w:numId="7" w16cid:durableId="946734234">
    <w:abstractNumId w:val="10"/>
  </w:num>
  <w:num w:numId="8" w16cid:durableId="1206796533">
    <w:abstractNumId w:val="8"/>
  </w:num>
  <w:num w:numId="9" w16cid:durableId="696582796">
    <w:abstractNumId w:val="0"/>
  </w:num>
  <w:num w:numId="10" w16cid:durableId="1339580493">
    <w:abstractNumId w:val="11"/>
  </w:num>
  <w:num w:numId="11" w16cid:durableId="657273143">
    <w:abstractNumId w:val="1"/>
  </w:num>
  <w:num w:numId="12" w16cid:durableId="1613975454">
    <w:abstractNumId w:val="2"/>
  </w:num>
  <w:num w:numId="13" w16cid:durableId="61830120">
    <w:abstractNumId w:val="13"/>
  </w:num>
  <w:num w:numId="14" w16cid:durableId="1432820342">
    <w:abstractNumId w:val="15"/>
  </w:num>
  <w:num w:numId="15" w16cid:durableId="2094424916">
    <w:abstractNumId w:val="6"/>
  </w:num>
  <w:num w:numId="16" w16cid:durableId="12647233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896"/>
    <w:rsid w:val="000B5763"/>
    <w:rsid w:val="00134314"/>
    <w:rsid w:val="00505057"/>
    <w:rsid w:val="00525CDA"/>
    <w:rsid w:val="00556D4E"/>
    <w:rsid w:val="00577896"/>
    <w:rsid w:val="006A718A"/>
    <w:rsid w:val="00726EB2"/>
    <w:rsid w:val="007C2A03"/>
    <w:rsid w:val="009E1C53"/>
    <w:rsid w:val="00A73BFC"/>
    <w:rsid w:val="00C03BF9"/>
    <w:rsid w:val="00CE4C45"/>
    <w:rsid w:val="00D10576"/>
    <w:rsid w:val="00E9014B"/>
    <w:rsid w:val="00EA0024"/>
    <w:rsid w:val="00EF52F1"/>
    <w:rsid w:val="00FB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61B093"/>
  <w15:docId w15:val="{82B323B9-ECD9-4133-8E66-14E7C20DD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Droid Sans Fallback" w:hAnsi="Liberation Serif" w:cs="FreeSans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Ttulo1">
    <w:name w:val="heading 1"/>
    <w:basedOn w:val="Standard"/>
    <w:next w:val="Standard"/>
    <w:pPr>
      <w:keepNext/>
      <w:overflowPunct w:val="0"/>
      <w:autoSpaceDE w:val="0"/>
      <w:jc w:val="both"/>
      <w:outlineLvl w:val="0"/>
    </w:pPr>
    <w:rPr>
      <w:rFonts w:ascii="Arial" w:eastAsia="Arial" w:hAnsi="Arial" w:cs="Arial"/>
      <w:b/>
      <w:bCs/>
      <w:sz w:val="24"/>
    </w:rPr>
  </w:style>
  <w:style w:type="paragraph" w:styleId="Ttulo2">
    <w:name w:val="heading 2"/>
    <w:basedOn w:val="Standard"/>
    <w:next w:val="Standard"/>
    <w:pPr>
      <w:keepNext/>
      <w:overflowPunct w:val="0"/>
      <w:autoSpaceDE w:val="0"/>
      <w:jc w:val="center"/>
      <w:outlineLvl w:val="1"/>
    </w:pPr>
    <w:rPr>
      <w:rFonts w:ascii="Arial" w:eastAsia="Arial" w:hAnsi="Arial" w:cs="Arial"/>
      <w:b/>
      <w:bCs/>
      <w:sz w:val="28"/>
    </w:rPr>
  </w:style>
  <w:style w:type="paragraph" w:styleId="Ttulo3">
    <w:name w:val="heading 3"/>
    <w:basedOn w:val="Standard"/>
    <w:next w:val="Standard"/>
    <w:pPr>
      <w:keepNext/>
      <w:overflowPunct w:val="0"/>
      <w:autoSpaceDE w:val="0"/>
      <w:jc w:val="center"/>
      <w:outlineLvl w:val="2"/>
    </w:pPr>
    <w:rPr>
      <w:rFonts w:ascii="Arial" w:eastAsia="Arial" w:hAnsi="Arial" w:cs="Arial"/>
      <w:b/>
      <w:bCs/>
      <w:sz w:val="24"/>
    </w:rPr>
  </w:style>
  <w:style w:type="paragraph" w:styleId="Ttulo4">
    <w:name w:val="heading 4"/>
    <w:basedOn w:val="Standard"/>
    <w:next w:val="Standard"/>
    <w:pPr>
      <w:keepNext/>
      <w:ind w:firstLine="1134"/>
      <w:jc w:val="both"/>
      <w:outlineLvl w:val="3"/>
    </w:pPr>
    <w:rPr>
      <w:rFonts w:ascii="Arial" w:eastAsia="Arial" w:hAnsi="Arial" w:cs="Arial"/>
      <w:sz w:val="24"/>
    </w:rPr>
  </w:style>
  <w:style w:type="paragraph" w:styleId="Ttulo5">
    <w:name w:val="heading 5"/>
    <w:basedOn w:val="Standard"/>
    <w:next w:val="Standard"/>
    <w:pPr>
      <w:keepNext/>
      <w:outlineLvl w:val="4"/>
    </w:pPr>
    <w:rPr>
      <w:rFonts w:ascii="Arial" w:eastAsia="Arial" w:hAnsi="Arial" w:cs="Arial"/>
      <w:b/>
      <w:bCs/>
      <w:sz w:val="24"/>
    </w:rPr>
  </w:style>
  <w:style w:type="paragraph" w:styleId="Ttulo6">
    <w:name w:val="heading 6"/>
    <w:basedOn w:val="Standard"/>
    <w:next w:val="Standard"/>
    <w:pPr>
      <w:keepNext/>
      <w:outlineLvl w:val="5"/>
    </w:pPr>
    <w:rPr>
      <w:rFonts w:ascii="Arial" w:eastAsia="Arial" w:hAnsi="Arial" w:cs="Arial"/>
      <w:sz w:val="24"/>
    </w:rPr>
  </w:style>
  <w:style w:type="paragraph" w:styleId="Ttulo7">
    <w:name w:val="heading 7"/>
    <w:basedOn w:val="Standard"/>
    <w:next w:val="Standard"/>
    <w:pPr>
      <w:keepNext/>
      <w:spacing w:line="240" w:lineRule="exact"/>
      <w:outlineLvl w:val="6"/>
    </w:pPr>
    <w:rPr>
      <w:rFonts w:ascii="Charter BT" w:eastAsia="Charter BT" w:hAnsi="Charter BT" w:cs="Charter BT"/>
      <w:sz w:val="23"/>
      <w:u w:val="single"/>
      <w:lang w:val="es-ES"/>
    </w:rPr>
  </w:style>
  <w:style w:type="paragraph" w:styleId="Ttulo8">
    <w:name w:val="heading 8"/>
    <w:basedOn w:val="Standard"/>
    <w:next w:val="Standard"/>
    <w:pPr>
      <w:keepNext/>
      <w:autoSpaceDE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Standard"/>
    <w:next w:val="Standard"/>
    <w:pPr>
      <w:keepNext/>
      <w:autoSpaceDE w:val="0"/>
      <w:jc w:val="right"/>
      <w:outlineLvl w:val="8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Standard"/>
    <w:pPr>
      <w:spacing w:line="300" w:lineRule="exact"/>
    </w:pPr>
    <w:rPr>
      <w:rFonts w:ascii="Charter BT" w:eastAsia="Charter BT" w:hAnsi="Charter BT" w:cs="Charter BT"/>
      <w:spacing w:val="-2"/>
      <w:sz w:val="22"/>
    </w:rPr>
  </w:style>
  <w:style w:type="paragraph" w:styleId="Lista">
    <w:name w:val="List"/>
    <w:basedOn w:val="Textbody"/>
    <w:rPr>
      <w:rFonts w:cs="FreeSans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FreeSans"/>
      <w:sz w:val="24"/>
    </w:rPr>
  </w:style>
  <w:style w:type="paragraph" w:styleId="Cabealho">
    <w:name w:val="header"/>
    <w:basedOn w:val="Standard"/>
    <w:pPr>
      <w:tabs>
        <w:tab w:val="center" w:pos="4419"/>
        <w:tab w:val="right" w:pos="8838"/>
      </w:tabs>
    </w:pPr>
  </w:style>
  <w:style w:type="paragraph" w:styleId="Rodap">
    <w:name w:val="footer"/>
    <w:basedOn w:val="Standard"/>
    <w:pPr>
      <w:tabs>
        <w:tab w:val="center" w:pos="4419"/>
        <w:tab w:val="right" w:pos="8838"/>
      </w:tabs>
    </w:pPr>
  </w:style>
  <w:style w:type="paragraph" w:customStyle="1" w:styleId="Textbodyindent">
    <w:name w:val="Text body indent"/>
    <w:basedOn w:val="Standard"/>
    <w:pPr>
      <w:ind w:firstLine="1134"/>
      <w:jc w:val="both"/>
    </w:pPr>
    <w:rPr>
      <w:rFonts w:ascii="Arial" w:eastAsia="Arial" w:hAnsi="Arial" w:cs="Arial"/>
      <w:sz w:val="24"/>
    </w:rPr>
  </w:style>
  <w:style w:type="paragraph" w:styleId="Corpodetexto2">
    <w:name w:val="Body Text 2"/>
    <w:basedOn w:val="Standard"/>
    <w:pPr>
      <w:tabs>
        <w:tab w:val="left" w:pos="1905"/>
      </w:tabs>
      <w:spacing w:after="100" w:line="280" w:lineRule="exact"/>
    </w:pPr>
    <w:rPr>
      <w:rFonts w:ascii="Charter BT" w:eastAsia="Charter BT" w:hAnsi="Charter BT" w:cs="Charter BT"/>
      <w:sz w:val="23"/>
    </w:rPr>
  </w:style>
  <w:style w:type="paragraph" w:customStyle="1" w:styleId="xl32">
    <w:name w:val="xl32"/>
    <w:basedOn w:val="Standard"/>
    <w:pPr>
      <w:spacing w:before="100" w:after="100"/>
    </w:pPr>
    <w:rPr>
      <w:rFonts w:ascii="Arial" w:eastAsia="Arial Unicode MS" w:hAnsi="Arial" w:cs="Arial"/>
      <w:sz w:val="18"/>
      <w:szCs w:val="18"/>
    </w:rPr>
  </w:style>
  <w:style w:type="paragraph" w:customStyle="1" w:styleId="xl52">
    <w:name w:val="xl52"/>
    <w:basedOn w:val="Standard"/>
    <w:pPr>
      <w:spacing w:before="100" w:after="100"/>
      <w:jc w:val="center"/>
      <w:textAlignment w:val="center"/>
    </w:pPr>
    <w:rPr>
      <w:rFonts w:ascii="Arial" w:eastAsia="Arial Unicode MS" w:hAnsi="Arial" w:cs="Arial"/>
      <w:sz w:val="18"/>
      <w:szCs w:val="18"/>
    </w:rPr>
  </w:style>
  <w:style w:type="paragraph" w:styleId="Recuodecorpodetexto2">
    <w:name w:val="Body Text Indent 2"/>
    <w:basedOn w:val="Standard"/>
    <w:pPr>
      <w:ind w:left="1843" w:hanging="1843"/>
      <w:jc w:val="both"/>
    </w:pPr>
    <w:rPr>
      <w:rFonts w:ascii="Charter BT" w:eastAsia="Charter BT" w:hAnsi="Charter BT" w:cs="Charter BT"/>
      <w:sz w:val="23"/>
    </w:rPr>
  </w:style>
  <w:style w:type="paragraph" w:styleId="Recuodecorpodetexto3">
    <w:name w:val="Body Text Indent 3"/>
    <w:basedOn w:val="Standard"/>
    <w:pPr>
      <w:autoSpaceDE w:val="0"/>
      <w:ind w:left="284" w:hanging="284"/>
      <w:jc w:val="both"/>
    </w:pPr>
    <w:rPr>
      <w:rFonts w:ascii="Arial" w:eastAsia="Arial" w:hAnsi="Arial" w:cs="Arial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10z0">
    <w:name w:val="WW8Num10z0"/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  <w:rPr>
      <w:rFonts w:ascii="Times New Roman" w:eastAsia="Times New Roman" w:hAnsi="Times New Roman" w:cs="Times New Roman"/>
    </w:rPr>
  </w:style>
  <w:style w:type="character" w:customStyle="1" w:styleId="WW8Num15z0">
    <w:name w:val="WW8Num15z0"/>
    <w:rPr>
      <w:rFonts w:ascii="Times New Roman" w:eastAsia="Times New Roman" w:hAnsi="Times New Roman" w:cs="Times New Roman"/>
    </w:rPr>
  </w:style>
  <w:style w:type="character" w:customStyle="1" w:styleId="WW8NumSt1z0">
    <w:name w:val="WW8NumSt1z0"/>
    <w:rPr>
      <w:rFonts w:ascii="Wingdings" w:eastAsia="Wingdings" w:hAnsi="Wingdings" w:cs="Wingdings"/>
      <w:b/>
      <w:i w:val="0"/>
      <w:sz w:val="28"/>
      <w:u w:val="none"/>
    </w:rPr>
  </w:style>
  <w:style w:type="character" w:customStyle="1" w:styleId="WW8NumSt2z0">
    <w:name w:val="WW8NumSt2z0"/>
    <w:rPr>
      <w:rFonts w:ascii="Wingdings" w:eastAsia="Wingdings" w:hAnsi="Wingdings" w:cs="Wingdings"/>
      <w:b w:val="0"/>
      <w:i w:val="0"/>
      <w:sz w:val="36"/>
      <w:u w:val="none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sz w:val="20"/>
      <w:szCs w:val="20"/>
      <w:lang w:bidi="ar-SA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8Num3">
    <w:name w:val="WW8Num3"/>
    <w:basedOn w:val="Semlista"/>
    <w:pPr>
      <w:numPr>
        <w:numId w:val="3"/>
      </w:numPr>
    </w:pPr>
  </w:style>
  <w:style w:type="numbering" w:customStyle="1" w:styleId="WW8Num4">
    <w:name w:val="WW8Num4"/>
    <w:basedOn w:val="Semlista"/>
    <w:pPr>
      <w:numPr>
        <w:numId w:val="4"/>
      </w:numPr>
    </w:pPr>
  </w:style>
  <w:style w:type="numbering" w:customStyle="1" w:styleId="WW8Num5">
    <w:name w:val="WW8Num5"/>
    <w:basedOn w:val="Semlista"/>
    <w:pPr>
      <w:numPr>
        <w:numId w:val="5"/>
      </w:numPr>
    </w:pPr>
  </w:style>
  <w:style w:type="numbering" w:customStyle="1" w:styleId="WW8Num6">
    <w:name w:val="WW8Num6"/>
    <w:basedOn w:val="Semlista"/>
    <w:pPr>
      <w:numPr>
        <w:numId w:val="6"/>
      </w:numPr>
    </w:pPr>
  </w:style>
  <w:style w:type="numbering" w:customStyle="1" w:styleId="WW8Num7">
    <w:name w:val="WW8Num7"/>
    <w:basedOn w:val="Semlista"/>
    <w:pPr>
      <w:numPr>
        <w:numId w:val="7"/>
      </w:numPr>
    </w:pPr>
  </w:style>
  <w:style w:type="numbering" w:customStyle="1" w:styleId="WW8Num8">
    <w:name w:val="WW8Num8"/>
    <w:basedOn w:val="Semlista"/>
    <w:pPr>
      <w:numPr>
        <w:numId w:val="8"/>
      </w:numPr>
    </w:pPr>
  </w:style>
  <w:style w:type="numbering" w:customStyle="1" w:styleId="WW8Num9">
    <w:name w:val="WW8Num9"/>
    <w:basedOn w:val="Semlista"/>
    <w:pPr>
      <w:numPr>
        <w:numId w:val="9"/>
      </w:numPr>
    </w:pPr>
  </w:style>
  <w:style w:type="numbering" w:customStyle="1" w:styleId="WW8Num10">
    <w:name w:val="WW8Num10"/>
    <w:basedOn w:val="Semlista"/>
    <w:pPr>
      <w:numPr>
        <w:numId w:val="10"/>
      </w:numPr>
    </w:pPr>
  </w:style>
  <w:style w:type="numbering" w:customStyle="1" w:styleId="WW8Num11">
    <w:name w:val="WW8Num11"/>
    <w:basedOn w:val="Semlista"/>
    <w:pPr>
      <w:numPr>
        <w:numId w:val="11"/>
      </w:numPr>
    </w:pPr>
  </w:style>
  <w:style w:type="numbering" w:customStyle="1" w:styleId="WW8Num12">
    <w:name w:val="WW8Num12"/>
    <w:basedOn w:val="Semlista"/>
    <w:pPr>
      <w:numPr>
        <w:numId w:val="12"/>
      </w:numPr>
    </w:pPr>
  </w:style>
  <w:style w:type="numbering" w:customStyle="1" w:styleId="WW8Num13">
    <w:name w:val="WW8Num13"/>
    <w:basedOn w:val="Semlista"/>
    <w:pPr>
      <w:numPr>
        <w:numId w:val="13"/>
      </w:numPr>
    </w:pPr>
  </w:style>
  <w:style w:type="numbering" w:customStyle="1" w:styleId="WW8Num14">
    <w:name w:val="WW8Num14"/>
    <w:basedOn w:val="Semlista"/>
    <w:pPr>
      <w:numPr>
        <w:numId w:val="14"/>
      </w:numPr>
    </w:pPr>
  </w:style>
  <w:style w:type="numbering" w:customStyle="1" w:styleId="WW8Num15">
    <w:name w:val="WW8Num15"/>
    <w:basedOn w:val="Semlista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odelo%20-%20aproveitamento%20de%20cr&#233;ditos%20-%20word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- aproveitamento de créditos - word</Template>
  <TotalTime>1</TotalTime>
  <Pages>2</Pages>
  <Words>198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 16/99 - GOE - APLO</vt:lpstr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 16/99 - GOE - APLO</dc:title>
  <dc:subject/>
  <dc:creator>User</dc:creator>
  <cp:keywords/>
  <cp:lastModifiedBy>User</cp:lastModifiedBy>
  <cp:revision>2</cp:revision>
  <cp:lastPrinted>2004-07-01T16:13:00Z</cp:lastPrinted>
  <dcterms:created xsi:type="dcterms:W3CDTF">2026-04-06T16:09:00Z</dcterms:created>
  <dcterms:modified xsi:type="dcterms:W3CDTF">2026-04-06T16:09:00Z</dcterms:modified>
</cp:coreProperties>
</file>